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3F" w:rsidRPr="006F4BE7" w:rsidRDefault="00A4283F" w:rsidP="00A4283F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A4283F" w:rsidRPr="006F4BE7" w:rsidRDefault="00A4283F" w:rsidP="00A4283F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A4283F" w:rsidRPr="006F4BE7" w:rsidRDefault="00A4283F" w:rsidP="00A4283F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A4283F" w:rsidRPr="006F4BE7" w:rsidRDefault="00A4283F" w:rsidP="00A4283F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Pacioli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(NA)</w:t>
      </w:r>
    </w:p>
    <w:p w:rsidR="00A4283F" w:rsidRPr="00C24FE3" w:rsidRDefault="00A4283F" w:rsidP="00A4283F">
      <w:pPr>
        <w:spacing w:before="8"/>
        <w:rPr>
          <w:rFonts w:ascii="Garamond" w:eastAsia="Arial" w:hAnsi="Garamond" w:cs="Arial"/>
          <w:b/>
          <w:bCs/>
        </w:rPr>
      </w:pPr>
    </w:p>
    <w:p w:rsidR="00B72CDB" w:rsidRDefault="00A4283F" w:rsidP="00B72CDB">
      <w:pPr>
        <w:spacing w:line="246" w:lineRule="auto"/>
        <w:ind w:left="336" w:right="639"/>
        <w:rPr>
          <w:rFonts w:ascii="Garamond" w:hAnsi="Garamond" w:cs="Garamond"/>
          <w:spacing w:val="-1"/>
        </w:rPr>
      </w:pPr>
      <w:proofErr w:type="spellStart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Oggetto</w:t>
      </w:r>
      <w:proofErr w:type="spellEnd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:</w:t>
      </w:r>
      <w:r w:rsidRPr="00AA7364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Istanza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2"/>
        </w:rPr>
        <w:t>di</w:t>
      </w:r>
      <w:r w:rsidRPr="00AA7364">
        <w:rPr>
          <w:rFonts w:ascii="Garamond" w:eastAsia="Arial" w:hAnsi="Garamond" w:cs="Arial"/>
          <w:spacing w:val="3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Candidatura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personale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interno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</w:rPr>
        <w:t>-</w:t>
      </w:r>
      <w:r w:rsidRPr="00AA7364">
        <w:rPr>
          <w:rFonts w:ascii="Garamond" w:eastAsia="Arial" w:hAnsi="Garamond" w:cs="Arial"/>
          <w:spacing w:val="-3"/>
        </w:rPr>
        <w:t xml:space="preserve"> </w:t>
      </w:r>
      <w:proofErr w:type="spellStart"/>
      <w:r w:rsidR="00D550AF">
        <w:rPr>
          <w:rFonts w:ascii="Garamond" w:eastAsia="Arial" w:hAnsi="Garamond" w:cs="Arial"/>
        </w:rPr>
        <w:t>Esperto</w:t>
      </w:r>
      <w:proofErr w:type="spellEnd"/>
      <w:r w:rsidRPr="00AA7364">
        <w:rPr>
          <w:rFonts w:ascii="Garamond" w:eastAsia="Arial" w:hAnsi="Garamond" w:cs="Arial"/>
        </w:rPr>
        <w:t>–</w:t>
      </w:r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Progetto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r w:rsidR="00B72CDB">
        <w:rPr>
          <w:rFonts w:ascii="Garamond" w:hAnsi="Garamond" w:cs="Garamond"/>
          <w:spacing w:val="-1"/>
        </w:rPr>
        <w:t xml:space="preserve">10.1.1A-FSEPON-CA-2021-247  </w:t>
      </w:r>
    </w:p>
    <w:p w:rsidR="00B72CDB" w:rsidRDefault="00B72CDB" w:rsidP="00B72CDB">
      <w:pPr>
        <w:spacing w:line="246" w:lineRule="auto"/>
        <w:ind w:left="336" w:right="639"/>
        <w:rPr>
          <w:rFonts w:ascii="Garamond" w:hAnsi="Garamond" w:cs="Garamond"/>
          <w:spacing w:val="-1"/>
        </w:rPr>
      </w:pPr>
    </w:p>
    <w:p w:rsidR="00B72CDB" w:rsidRDefault="00A4283F" w:rsidP="00B72CDB">
      <w:pPr>
        <w:spacing w:line="246" w:lineRule="auto"/>
        <w:ind w:left="336" w:right="639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eastAsia="Arial" w:hAnsi="Garamond" w:cs="Arial"/>
          <w:spacing w:val="-1"/>
        </w:rPr>
        <w:t>Titolo</w:t>
      </w:r>
      <w:proofErr w:type="spellEnd"/>
      <w:r w:rsidRPr="00AA7364">
        <w:rPr>
          <w:rFonts w:ascii="Garamond" w:eastAsia="Arial" w:hAnsi="Garamond" w:cs="Arial"/>
          <w:spacing w:val="-1"/>
        </w:rPr>
        <w:t>:</w:t>
      </w:r>
      <w:r w:rsidRPr="00AA7364">
        <w:rPr>
          <w:rFonts w:ascii="Garamond" w:eastAsia="Arial" w:hAnsi="Garamond" w:cs="Arial"/>
        </w:rPr>
        <w:t xml:space="preserve"> </w:t>
      </w:r>
      <w:r w:rsidR="00B72CDB">
        <w:rPr>
          <w:rFonts w:ascii="Garamond" w:hAnsi="Garamond" w:cs="Garamond"/>
          <w:spacing w:val="-1"/>
        </w:rPr>
        <w:t>Estate</w:t>
      </w:r>
      <w:r w:rsidR="00B72CDB">
        <w:rPr>
          <w:rFonts w:ascii="Garamond" w:hAnsi="Garamond" w:cs="Garamond"/>
          <w:spacing w:val="-5"/>
        </w:rPr>
        <w:t xml:space="preserve"> </w:t>
      </w:r>
      <w:r w:rsidR="00B72CDB">
        <w:rPr>
          <w:rFonts w:ascii="Garamond" w:hAnsi="Garamond" w:cs="Garamond"/>
        </w:rPr>
        <w:t>in</w:t>
      </w:r>
      <w:r w:rsidR="00B72CDB">
        <w:rPr>
          <w:rFonts w:ascii="Garamond" w:hAnsi="Garamond" w:cs="Garamond"/>
          <w:spacing w:val="-3"/>
        </w:rPr>
        <w:t xml:space="preserve"> </w:t>
      </w:r>
      <w:proofErr w:type="spellStart"/>
      <w:r w:rsidR="00B72CDB">
        <w:rPr>
          <w:rFonts w:ascii="Garamond" w:hAnsi="Garamond" w:cs="Garamond"/>
        </w:rPr>
        <w:t>insieme</w:t>
      </w:r>
      <w:proofErr w:type="spellEnd"/>
    </w:p>
    <w:p w:rsidR="0017520E" w:rsidRDefault="0017520E" w:rsidP="0017520E">
      <w:pPr>
        <w:spacing w:before="5"/>
        <w:ind w:left="142" w:right="567"/>
        <w:jc w:val="both"/>
        <w:rPr>
          <w:rFonts w:ascii="Garamond" w:hAnsi="Garamond"/>
          <w:b/>
          <w:spacing w:val="-4"/>
        </w:rPr>
      </w:pPr>
    </w:p>
    <w:p w:rsidR="00B72CDB" w:rsidRPr="0017520E" w:rsidRDefault="00B72CDB" w:rsidP="0017520E">
      <w:pPr>
        <w:spacing w:before="5"/>
        <w:ind w:left="142" w:right="567"/>
        <w:jc w:val="both"/>
        <w:rPr>
          <w:rFonts w:ascii="Garamond" w:eastAsia="Times New Roman" w:hAnsi="Garamond" w:cs="Times New Roman"/>
        </w:rPr>
      </w:pPr>
    </w:p>
    <w:p w:rsidR="00B72CDB" w:rsidRPr="00CD1590" w:rsidRDefault="00B72CDB" w:rsidP="00B72CDB">
      <w:pPr>
        <w:pStyle w:val="Corpotesto"/>
        <w:spacing w:before="69"/>
        <w:ind w:left="142" w:right="567"/>
        <w:jc w:val="both"/>
        <w:rPr>
          <w:rFonts w:ascii="Garamond" w:hAnsi="Garamond" w:cs="Century Schoolbook"/>
          <w:b/>
          <w:bCs/>
          <w:w w:val="105"/>
          <w:sz w:val="24"/>
          <w:szCs w:val="22"/>
        </w:rPr>
      </w:pP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Interventi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 xml:space="preserve"> per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il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successo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scolastico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degli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  <w:szCs w:val="22"/>
        </w:rPr>
        <w:t>studenti</w:t>
      </w:r>
      <w:proofErr w:type="spellEnd"/>
    </w:p>
    <w:p w:rsidR="00A4283F" w:rsidRPr="00AA7364" w:rsidRDefault="00A4283F" w:rsidP="0017520E">
      <w:pPr>
        <w:spacing w:line="246" w:lineRule="auto"/>
        <w:ind w:left="336" w:right="639"/>
        <w:rPr>
          <w:rFonts w:ascii="Garamond" w:eastAsia="Arial" w:hAnsi="Garamond" w:cs="Arial"/>
        </w:rPr>
      </w:pPr>
    </w:p>
    <w:p w:rsidR="00A4283F" w:rsidRPr="00AA7364" w:rsidRDefault="00A4283F" w:rsidP="00A4283F">
      <w:pPr>
        <w:spacing w:before="2"/>
        <w:rPr>
          <w:rFonts w:ascii="Garamond" w:eastAsia="Arial" w:hAnsi="Garamond" w:cs="Arial"/>
        </w:rPr>
      </w:pPr>
    </w:p>
    <w:p w:rsidR="00A4283F" w:rsidRPr="00AA7364" w:rsidRDefault="00A4283F" w:rsidP="00A4283F">
      <w:pPr>
        <w:tabs>
          <w:tab w:val="left" w:pos="5527"/>
          <w:tab w:val="left" w:pos="5671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Il/La</w:t>
      </w:r>
      <w:r w:rsidRPr="00AA7364">
        <w:rPr>
          <w:rFonts w:ascii="Garamond" w:hAnsi="Garamond"/>
          <w:spacing w:val="-7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sottoscritto</w:t>
      </w:r>
      <w:proofErr w:type="spellEnd"/>
      <w:r w:rsidRPr="00AA7364">
        <w:rPr>
          <w:rFonts w:ascii="Garamond" w:hAnsi="Garamond"/>
          <w:spacing w:val="-1"/>
        </w:rPr>
        <w:t>/a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nato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a</w:t>
      </w:r>
      <w:r w:rsidRPr="00AA7364">
        <w:rPr>
          <w:rFonts w:ascii="Garamond" w:hAnsi="Garamond"/>
          <w:u w:val="single" w:color="000000"/>
        </w:rPr>
        <w:tab/>
      </w:r>
      <w:proofErr w:type="spellStart"/>
      <w:proofErr w:type="gramStart"/>
      <w:r w:rsidRPr="00AA7364">
        <w:rPr>
          <w:rFonts w:ascii="Garamond" w:hAnsi="Garamond"/>
        </w:rPr>
        <w:t>il</w:t>
      </w:r>
      <w:proofErr w:type="spellEnd"/>
      <w:r w:rsidRPr="00AA7364">
        <w:rPr>
          <w:rFonts w:ascii="Garamond" w:hAnsi="Garamond"/>
          <w:spacing w:val="-1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proofErr w:type="gramEnd"/>
      <w:r w:rsidRPr="00AA7364">
        <w:rPr>
          <w:rFonts w:ascii="Garamond" w:hAnsi="Garamond"/>
          <w:spacing w:val="31"/>
        </w:rPr>
        <w:t xml:space="preserve"> </w:t>
      </w:r>
      <w:proofErr w:type="spellStart"/>
      <w:r w:rsidRPr="00AA7364">
        <w:rPr>
          <w:rFonts w:ascii="Garamond" w:hAnsi="Garamond"/>
          <w:w w:val="95"/>
        </w:rPr>
        <w:t>codice</w:t>
      </w:r>
      <w:proofErr w:type="spellEnd"/>
      <w:r w:rsidRPr="00AA7364">
        <w:rPr>
          <w:rFonts w:ascii="Garamond" w:hAnsi="Garamond"/>
          <w:spacing w:val="28"/>
          <w:w w:val="95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fiscale</w:t>
      </w:r>
      <w:proofErr w:type="spellEnd"/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residente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w w:val="90"/>
          <w:u w:val="single" w:color="000000"/>
        </w:rPr>
        <w:t xml:space="preserve">  </w:t>
      </w:r>
    </w:p>
    <w:p w:rsidR="00A4283F" w:rsidRPr="00AA7364" w:rsidRDefault="00A4283F" w:rsidP="00A4283F">
      <w:pPr>
        <w:tabs>
          <w:tab w:val="left" w:pos="5031"/>
        </w:tabs>
        <w:spacing w:before="3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v</w:t>
      </w:r>
      <w:r w:rsidRPr="00AA7364">
        <w:rPr>
          <w:rFonts w:ascii="Garamond" w:hAnsi="Garamond"/>
          <w:spacing w:val="3"/>
        </w:rPr>
        <w:t>i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225"/>
        </w:tabs>
        <w:spacing w:before="3"/>
        <w:ind w:left="77"/>
        <w:rPr>
          <w:rFonts w:ascii="Garamond" w:eastAsia="Arial" w:hAnsi="Garamond" w:cs="Arial"/>
        </w:rPr>
      </w:pPr>
      <w:proofErr w:type="spellStart"/>
      <w:r w:rsidRPr="00AA7364">
        <w:rPr>
          <w:rFonts w:ascii="Garamond" w:hAnsi="Garamond"/>
          <w:spacing w:val="-1"/>
        </w:rPr>
        <w:t>telefono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6141"/>
        </w:tabs>
        <w:spacing w:before="94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  <w:spacing w:val="-1"/>
        </w:rPr>
        <w:t>email</w:t>
      </w:r>
      <w:r w:rsidRPr="00AA7364">
        <w:rPr>
          <w:rFonts w:ascii="Garamond" w:hAnsi="Garamond"/>
          <w:spacing w:val="3"/>
        </w:rPr>
        <w:t xml:space="preserve"> </w:t>
      </w:r>
      <w:proofErr w:type="gramStart"/>
      <w:r w:rsidRPr="00AD1FB5">
        <w:rPr>
          <w:rFonts w:ascii="Garamond" w:hAnsi="Garamond"/>
          <w:b/>
          <w:spacing w:val="3"/>
        </w:rPr>
        <w:t>( @</w:t>
      </w:r>
      <w:proofErr w:type="gramEnd"/>
      <w:r w:rsidRPr="00AD1FB5">
        <w:rPr>
          <w:rFonts w:ascii="Garamond" w:hAnsi="Garamond"/>
          <w:b/>
          <w:spacing w:val="3"/>
        </w:rPr>
        <w:t>istitutopacioli.it)</w:t>
      </w:r>
      <w:r>
        <w:rPr>
          <w:rFonts w:ascii="Garamond" w:hAnsi="Garamond"/>
          <w:spacing w:val="3"/>
        </w:rPr>
        <w:t xml:space="preserve">   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Arial" w:hAnsi="Garamond" w:cs="Arial"/>
        </w:rPr>
      </w:pPr>
    </w:p>
    <w:p w:rsidR="00A4283F" w:rsidRPr="00AA7364" w:rsidRDefault="00A4283F" w:rsidP="00D550AF">
      <w:pPr>
        <w:spacing w:before="74"/>
        <w:ind w:left="4788" w:right="4243"/>
        <w:jc w:val="center"/>
        <w:rPr>
          <w:rFonts w:ascii="Garamond" w:eastAsia="Arial" w:hAnsi="Garamond" w:cs="Arial"/>
        </w:rPr>
      </w:pPr>
      <w:r w:rsidRPr="00AA7364">
        <w:rPr>
          <w:rFonts w:ascii="Garamond" w:hAnsi="Garamond"/>
          <w:b/>
          <w:spacing w:val="-1"/>
        </w:rPr>
        <w:t>CHIEDE</w:t>
      </w:r>
    </w:p>
    <w:p w:rsidR="0017520E" w:rsidRPr="0017520E" w:rsidRDefault="00A4283F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poter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essere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ammess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_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alla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procedura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selezione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in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qualità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Esperto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il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seguente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modulo/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formativ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/o/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,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l’attuazione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azioni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formazione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riferite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all’Asse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 -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-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(FSE) </w:t>
      </w:r>
    </w:p>
    <w:p w:rsidR="0017520E" w:rsidRP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Avviso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pubblico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prot.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n. AOODGEFID/9707 del 27/04/2021 - (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Apprendimento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socialità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)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Realizzazione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percorsi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educativi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volti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al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potenziamento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competenze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per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l’aggregazione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la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socializzazione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studentesse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degli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studenti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nell’emergenza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Covid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 19</w:t>
      </w:r>
    </w:p>
    <w:p w:rsid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Piano Estate 2021 “Il Ponte per un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nuovo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inizio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”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(FSE) -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Asse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I–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Obiettivo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Specifico</w:t>
      </w:r>
      <w:proofErr w:type="spellEnd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10.1Azione 10.1.1</w:t>
      </w:r>
    </w:p>
    <w:p w:rsidR="00B72CDB" w:rsidRDefault="00B72CDB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2977"/>
        <w:gridCol w:w="2410"/>
      </w:tblGrid>
      <w:tr w:rsidR="00B96EB1" w:rsidRPr="00773093" w:rsidTr="00AB25B5">
        <w:trPr>
          <w:gridAfter w:val="3"/>
          <w:wAfter w:w="7229" w:type="dxa"/>
          <w:trHeight w:hRule="exact"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B96EB1" w:rsidRPr="00773093" w:rsidRDefault="00B96EB1" w:rsidP="00AB25B5">
            <w:pPr>
              <w:spacing w:before="13"/>
              <w:ind w:left="284"/>
              <w:rPr>
                <w:rFonts w:ascii="Arial"/>
                <w:b/>
                <w:color w:val="333333"/>
                <w:sz w:val="24"/>
              </w:rPr>
            </w:pPr>
          </w:p>
        </w:tc>
      </w:tr>
      <w:tr w:rsidR="00B96EB1" w:rsidRPr="00773093" w:rsidTr="00B96EB1">
        <w:trPr>
          <w:trHeight w:hRule="exact" w:val="755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:rsidR="00B96EB1" w:rsidRPr="00773093" w:rsidRDefault="00B96EB1" w:rsidP="00AB25B5">
            <w:pPr>
              <w:spacing w:before="83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b/>
                <w:color w:val="FFFFFF"/>
                <w:sz w:val="20"/>
              </w:rPr>
              <w:t>Tipologia</w:t>
            </w:r>
            <w:proofErr w:type="spellEnd"/>
            <w:r w:rsidRPr="00773093">
              <w:rPr>
                <w:rFonts w:ascii="Arial"/>
                <w:b/>
                <w:color w:val="FFFFFF"/>
                <w:sz w:val="20"/>
              </w:rPr>
              <w:t xml:space="preserve"> modulo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:rsidR="00B96EB1" w:rsidRPr="00773093" w:rsidRDefault="00B96EB1" w:rsidP="00AB25B5">
            <w:pPr>
              <w:spacing w:before="83"/>
              <w:ind w:left="284" w:right="7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73093">
              <w:rPr>
                <w:rFonts w:ascii="Arial"/>
                <w:b/>
                <w:color w:val="FFFFFF"/>
                <w:sz w:val="20"/>
              </w:rPr>
              <w:t>Titolo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:rsidR="00B96EB1" w:rsidRPr="00C33679" w:rsidRDefault="00B96EB1" w:rsidP="00B96EB1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C33679">
              <w:rPr>
                <w:rFonts w:ascii="Garamond" w:hAnsi="Garamond"/>
                <w:b/>
                <w:spacing w:val="-2"/>
                <w:sz w:val="14"/>
              </w:rPr>
              <w:t>BARRARE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z w:val="14"/>
              </w:rPr>
              <w:t>IL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MODULO </w:t>
            </w:r>
            <w:r w:rsidRPr="00C33679">
              <w:rPr>
                <w:rFonts w:ascii="Garamond" w:hAnsi="Garamond"/>
                <w:b/>
                <w:sz w:val="14"/>
              </w:rPr>
              <w:t>PER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2"/>
                <w:sz w:val="14"/>
              </w:rPr>
              <w:t>CUI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SI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RICHIEDE</w:t>
            </w:r>
            <w:r w:rsidRPr="00C33679">
              <w:rPr>
                <w:rFonts w:ascii="Garamond" w:hAnsi="Garamond"/>
                <w:b/>
                <w:spacing w:val="25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LA CANDIDATURA</w:t>
            </w:r>
          </w:p>
          <w:p w:rsidR="00B96EB1" w:rsidRPr="00773093" w:rsidRDefault="00B96EB1" w:rsidP="00AB25B5">
            <w:pPr>
              <w:spacing w:before="83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96EB1" w:rsidRPr="00773093" w:rsidTr="00B96EB1">
        <w:trPr>
          <w:trHeight w:hRule="exact" w:val="660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Educazione motoria; sport;</w:t>
            </w:r>
          </w:p>
          <w:p w:rsidR="00B96EB1" w:rsidRPr="00CD1590" w:rsidRDefault="00B96EB1" w:rsidP="00AB25B5">
            <w:pPr>
              <w:spacing w:before="80" w:line="260" w:lineRule="auto"/>
              <w:ind w:left="7" w:right="415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gioco didattico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773093" w:rsidRDefault="00B96EB1" w:rsidP="00AB25B5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Galoppando insieme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773093" w:rsidRDefault="00B96EB1" w:rsidP="00AB25B5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7456" behindDoc="1" locked="0" layoutInCell="1" allowOverlap="1" wp14:anchorId="648EB3EB" wp14:editId="5199338F">
                  <wp:simplePos x="0" y="0"/>
                  <wp:positionH relativeFrom="page">
                    <wp:posOffset>609600</wp:posOffset>
                  </wp:positionH>
                  <wp:positionV relativeFrom="paragraph">
                    <wp:posOffset>48895</wp:posOffset>
                  </wp:positionV>
                  <wp:extent cx="396240" cy="281940"/>
                  <wp:effectExtent l="0" t="0" r="3810" b="3810"/>
                  <wp:wrapTight wrapText="bothSides">
                    <wp:wrapPolygon edited="0">
                      <wp:start x="0" y="0"/>
                      <wp:lineTo x="0" y="20432"/>
                      <wp:lineTo x="20769" y="20432"/>
                      <wp:lineTo x="20769" y="0"/>
                      <wp:lineTo x="0" y="0"/>
                    </wp:wrapPolygon>
                  </wp:wrapTight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6EB1" w:rsidRPr="00773093" w:rsidTr="00B96EB1">
        <w:trPr>
          <w:trHeight w:hRule="exact" w:val="911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Laboratorio creativo e</w:t>
            </w:r>
          </w:p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artigianale per la</w:t>
            </w:r>
          </w:p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valorizzazione dei beni</w:t>
            </w:r>
          </w:p>
          <w:p w:rsidR="00B96EB1" w:rsidRPr="00CD1590" w:rsidRDefault="00B96EB1" w:rsidP="00AB25B5">
            <w:pPr>
              <w:spacing w:before="80" w:line="260" w:lineRule="auto"/>
              <w:ind w:left="7" w:right="415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comuni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B1" w:rsidRPr="00773093" w:rsidRDefault="00B96EB1" w:rsidP="00AB25B5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Pollice verde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B1" w:rsidRPr="00773093" w:rsidRDefault="00B96EB1" w:rsidP="00AB25B5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1312" behindDoc="1" locked="0" layoutInCell="1" allowOverlap="1" wp14:anchorId="648EB3EB" wp14:editId="5199338F">
                  <wp:simplePos x="0" y="0"/>
                  <wp:positionH relativeFrom="page">
                    <wp:posOffset>606425</wp:posOffset>
                  </wp:positionH>
                  <wp:positionV relativeFrom="paragraph">
                    <wp:posOffset>96520</wp:posOffset>
                  </wp:positionV>
                  <wp:extent cx="396240" cy="28194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6EB1" w:rsidRPr="00773093" w:rsidTr="00B96EB1">
        <w:trPr>
          <w:trHeight w:hRule="exact" w:val="838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Laboratorio creativo e</w:t>
            </w:r>
          </w:p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artigianale per la</w:t>
            </w:r>
          </w:p>
          <w:p w:rsidR="00B96EB1" w:rsidRPr="00CD1590" w:rsidRDefault="00B96EB1" w:rsidP="00AB25B5">
            <w:pPr>
              <w:widowControl/>
              <w:autoSpaceDE w:val="0"/>
              <w:autoSpaceDN w:val="0"/>
              <w:adjustRightInd w:val="0"/>
              <w:ind w:left="7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valorizzazione dei beni</w:t>
            </w:r>
          </w:p>
          <w:p w:rsidR="00B96EB1" w:rsidRPr="00CD1590" w:rsidRDefault="00B96EB1" w:rsidP="00AB25B5">
            <w:pPr>
              <w:spacing w:before="80" w:line="260" w:lineRule="auto"/>
              <w:ind w:left="7" w:right="1162"/>
              <w:jc w:val="both"/>
              <w:rPr>
                <w:rFonts w:ascii="Garamond" w:hAnsi="Garamond" w:cs="ComicSansMS"/>
                <w:lang w:val="it-IT"/>
              </w:rPr>
            </w:pPr>
            <w:r w:rsidRPr="00CD1590">
              <w:rPr>
                <w:rFonts w:ascii="Garamond" w:hAnsi="Garamond" w:cs="ComicSansMS"/>
                <w:lang w:val="it-IT"/>
              </w:rPr>
              <w:t>comuni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773093" w:rsidRDefault="00B96EB1" w:rsidP="00AB25B5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L'Agriturismo inclusivo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B96EB1" w:rsidRPr="00773093" w:rsidRDefault="00B96EB1" w:rsidP="00AB25B5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5408" behindDoc="1" locked="0" layoutInCell="1" allowOverlap="1" wp14:anchorId="648EB3EB" wp14:editId="5199338F">
                  <wp:simplePos x="0" y="0"/>
                  <wp:positionH relativeFrom="page">
                    <wp:posOffset>609600</wp:posOffset>
                  </wp:positionH>
                  <wp:positionV relativeFrom="paragraph">
                    <wp:posOffset>108585</wp:posOffset>
                  </wp:positionV>
                  <wp:extent cx="396240" cy="281940"/>
                  <wp:effectExtent l="0" t="0" r="3810" b="3810"/>
                  <wp:wrapTight wrapText="bothSides">
                    <wp:wrapPolygon edited="0">
                      <wp:start x="0" y="0"/>
                      <wp:lineTo x="0" y="20432"/>
                      <wp:lineTo x="20769" y="20432"/>
                      <wp:lineTo x="20769" y="0"/>
                      <wp:lineTo x="0" y="0"/>
                    </wp:wrapPolygon>
                  </wp:wrapTight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3360" behindDoc="1" locked="0" layoutInCell="1" allowOverlap="1" wp14:anchorId="648EB3EB" wp14:editId="5199338F">
                  <wp:simplePos x="0" y="0"/>
                  <wp:positionH relativeFrom="page">
                    <wp:posOffset>-2540</wp:posOffset>
                  </wp:positionH>
                  <wp:positionV relativeFrom="paragraph">
                    <wp:posOffset>3810</wp:posOffset>
                  </wp:positionV>
                  <wp:extent cx="396240" cy="281940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4283F" w:rsidRPr="00AA7364" w:rsidRDefault="00A4283F" w:rsidP="00A4283F">
      <w:pPr>
        <w:spacing w:before="8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ind w:left="4799" w:right="4524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/>
          <w:b/>
          <w:spacing w:val="-1"/>
        </w:rPr>
        <w:t>ACCETT</w:t>
      </w:r>
      <w:r w:rsidRPr="00AA7364">
        <w:rPr>
          <w:rFonts w:ascii="Garamond" w:hAnsi="Garamond"/>
          <w:b/>
          <w:spacing w:val="-1"/>
        </w:rPr>
        <w:t>A</w:t>
      </w:r>
    </w:p>
    <w:p w:rsidR="00A4283F" w:rsidRPr="00AA7364" w:rsidRDefault="00A4283F" w:rsidP="00A4283F">
      <w:pPr>
        <w:spacing w:before="54"/>
        <w:ind w:left="120"/>
        <w:jc w:val="both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senza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condizioni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quanto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previsto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nell’avviso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si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impegna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ad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espletare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l'incarico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rispetto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Disposizioni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Ministeriali</w:t>
      </w:r>
      <w:proofErr w:type="spellEnd"/>
      <w:r w:rsidRPr="00AA7364">
        <w:rPr>
          <w:rFonts w:ascii="Garamond" w:eastAsia="Times New Roman" w:hAnsi="Garamond" w:cs="Times New Roman"/>
        </w:rPr>
        <w:t>.</w:t>
      </w:r>
    </w:p>
    <w:p w:rsidR="00A4283F" w:rsidRPr="00AA7364" w:rsidRDefault="00A4283F" w:rsidP="00A4283F">
      <w:pPr>
        <w:spacing w:before="1"/>
        <w:rPr>
          <w:rFonts w:ascii="Garamond" w:eastAsia="Times New Roman" w:hAnsi="Garamond" w:cs="Times New Roman"/>
        </w:rPr>
      </w:pPr>
    </w:p>
    <w:p w:rsidR="00A4283F" w:rsidRDefault="00A4283F" w:rsidP="00A4283F">
      <w:pPr>
        <w:ind w:left="120"/>
        <w:jc w:val="both"/>
        <w:rPr>
          <w:rFonts w:ascii="Garamond" w:hAnsi="Garamond"/>
        </w:rPr>
      </w:pPr>
      <w:proofErr w:type="spellStart"/>
      <w:r w:rsidRPr="00AA7364">
        <w:rPr>
          <w:rFonts w:ascii="Garamond" w:hAnsi="Garamond"/>
          <w:spacing w:val="-1"/>
        </w:rPr>
        <w:t>Allega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alla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</w:rPr>
        <w:t>presente</w:t>
      </w:r>
      <w:proofErr w:type="spellEnd"/>
      <w:r w:rsidRPr="00AA7364">
        <w:rPr>
          <w:rFonts w:ascii="Garamond" w:hAnsi="Garamond"/>
        </w:rPr>
        <w:t>:</w:t>
      </w:r>
    </w:p>
    <w:p w:rsidR="00A4283F" w:rsidRDefault="00A4283F" w:rsidP="00A4283F">
      <w:pPr>
        <w:ind w:left="120"/>
        <w:jc w:val="both"/>
        <w:rPr>
          <w:rFonts w:ascii="Garamond" w:hAnsi="Garamond"/>
        </w:rPr>
      </w:pPr>
    </w:p>
    <w:p w:rsidR="00A4283F" w:rsidRDefault="00A4283F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 w:rsidRPr="00AA7364">
        <w:rPr>
          <w:rFonts w:ascii="Garamond" w:hAnsi="Garamond"/>
          <w:b w:val="0"/>
          <w:spacing w:val="-1"/>
        </w:rPr>
        <w:t>Allegato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2 - </w:t>
      </w:r>
      <w:proofErr w:type="spellStart"/>
      <w:r w:rsidRPr="00AA7364">
        <w:rPr>
          <w:rFonts w:ascii="Garamond" w:hAnsi="Garamond"/>
          <w:b w:val="0"/>
          <w:spacing w:val="-1"/>
        </w:rPr>
        <w:t>Griglia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di </w:t>
      </w:r>
      <w:proofErr w:type="spellStart"/>
      <w:r w:rsidRPr="00AA7364">
        <w:rPr>
          <w:rFonts w:ascii="Garamond" w:hAnsi="Garamond"/>
          <w:b w:val="0"/>
          <w:spacing w:val="-1"/>
        </w:rPr>
        <w:t>valutazione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– </w:t>
      </w:r>
      <w:r w:rsidR="00B363FD">
        <w:rPr>
          <w:rFonts w:ascii="Garamond" w:hAnsi="Garamond"/>
          <w:b w:val="0"/>
          <w:spacing w:val="-1"/>
        </w:rPr>
        <w:t>Esperto</w:t>
      </w:r>
      <w:bookmarkStart w:id="0" w:name="_GoBack"/>
      <w:bookmarkEnd w:id="0"/>
    </w:p>
    <w:p w:rsidR="00DC21EC" w:rsidRPr="00AA7364" w:rsidRDefault="00DC21EC" w:rsidP="00DC21EC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3</w:t>
      </w:r>
      <w:r w:rsidRPr="00AA7364">
        <w:rPr>
          <w:rFonts w:ascii="Garamond" w:hAnsi="Garamond"/>
          <w:b w:val="0"/>
          <w:spacing w:val="-1"/>
        </w:rPr>
        <w:t xml:space="preserve"> - </w:t>
      </w:r>
      <w:proofErr w:type="spellStart"/>
      <w:r w:rsidRPr="00AA7364">
        <w:rPr>
          <w:rFonts w:ascii="Garamond" w:hAnsi="Garamond"/>
          <w:b w:val="0"/>
          <w:spacing w:val="-1"/>
        </w:rPr>
        <w:t>Informativa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sul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trattamento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dati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personali</w:t>
      </w:r>
      <w:proofErr w:type="spellEnd"/>
    </w:p>
    <w:p w:rsidR="00A4283F" w:rsidRPr="00AA7364" w:rsidRDefault="00DC21EC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4</w:t>
      </w:r>
      <w:r w:rsidR="00A4283F" w:rsidRPr="00AA7364">
        <w:rPr>
          <w:rFonts w:ascii="Garamond" w:hAnsi="Garamond"/>
          <w:b w:val="0"/>
          <w:spacing w:val="-1"/>
        </w:rPr>
        <w:t xml:space="preserve"> -  curriculum vitae in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formato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europeo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aggiornato</w:t>
      </w:r>
      <w:proofErr w:type="spellEnd"/>
      <w:r w:rsidR="00A4283F" w:rsidRPr="00AA7364">
        <w:rPr>
          <w:rFonts w:ascii="Garamond" w:hAnsi="Garamond"/>
          <w:b w:val="0"/>
          <w:spacing w:val="-1"/>
        </w:rPr>
        <w:t xml:space="preserve"> e </w:t>
      </w:r>
      <w:proofErr w:type="spellStart"/>
      <w:r w:rsidR="00A4283F" w:rsidRPr="00AA7364">
        <w:rPr>
          <w:rFonts w:ascii="Garamond" w:hAnsi="Garamond"/>
          <w:b w:val="0"/>
          <w:spacing w:val="-1"/>
        </w:rPr>
        <w:t>firmato</w:t>
      </w:r>
      <w:proofErr w:type="spellEnd"/>
    </w:p>
    <w:p w:rsidR="00A4283F" w:rsidRDefault="00A4283F" w:rsidP="00A4283F">
      <w:pPr>
        <w:rPr>
          <w:rFonts w:ascii="Garamond" w:eastAsia="Times New Roman" w:hAnsi="Garamond" w:cs="Times New Roman"/>
        </w:rPr>
      </w:pPr>
    </w:p>
    <w:p w:rsidR="00B72CDB" w:rsidRDefault="00B72CDB" w:rsidP="00A4283F">
      <w:pPr>
        <w:rPr>
          <w:rFonts w:ascii="Garamond" w:eastAsia="Times New Roman" w:hAnsi="Garamond" w:cs="Times New Roman"/>
        </w:rPr>
      </w:pPr>
    </w:p>
    <w:p w:rsidR="00B72CDB" w:rsidRDefault="00B72CDB" w:rsidP="00A4283F">
      <w:pPr>
        <w:rPr>
          <w:rFonts w:ascii="Garamond" w:eastAsia="Times New Roman" w:hAnsi="Garamond" w:cs="Times New Roman"/>
        </w:rPr>
      </w:pPr>
    </w:p>
    <w:p w:rsidR="00B72CDB" w:rsidRDefault="00B72CDB" w:rsidP="00A4283F">
      <w:pPr>
        <w:rPr>
          <w:rFonts w:ascii="Garamond" w:eastAsia="Times New Roman" w:hAnsi="Garamond" w:cs="Times New Roman"/>
        </w:rPr>
      </w:pPr>
    </w:p>
    <w:p w:rsidR="00B72CDB" w:rsidRDefault="00B72CDB" w:rsidP="00A4283F">
      <w:pPr>
        <w:rPr>
          <w:rFonts w:ascii="Garamond" w:eastAsia="Times New Roman" w:hAnsi="Garamond" w:cs="Times New Roman"/>
        </w:rPr>
      </w:pPr>
    </w:p>
    <w:p w:rsidR="00B72CDB" w:rsidRDefault="00B72CDB" w:rsidP="00A4283F">
      <w:pPr>
        <w:rPr>
          <w:rFonts w:ascii="Garamond" w:eastAsia="Times New Roman" w:hAnsi="Garamond" w:cs="Times New Roman"/>
        </w:rPr>
      </w:pPr>
    </w:p>
    <w:p w:rsidR="00B72CDB" w:rsidRPr="00AA7364" w:rsidRDefault="00B72CDB" w:rsidP="00A4283F">
      <w:pPr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Il/la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sottoscritto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/a</w:t>
      </w:r>
      <w:r w:rsidRPr="00AA7364">
        <w:rPr>
          <w:rFonts w:ascii="Garamond" w:eastAsia="Times New Roman" w:hAnsi="Garamond" w:cs="Times New Roman"/>
          <w:spacing w:val="-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consapevole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responsabilità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penale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decadenza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da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eventuali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benefici</w:t>
      </w:r>
      <w:proofErr w:type="spellEnd"/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acquisiti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caso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dichiarazioni</w:t>
      </w:r>
      <w:proofErr w:type="spellEnd"/>
      <w:r w:rsidRPr="00AA7364">
        <w:rPr>
          <w:rFonts w:ascii="Garamond" w:eastAsia="Times New Roman" w:hAnsi="Garamond" w:cs="Times New Roman"/>
          <w:spacing w:val="12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mendaci</w:t>
      </w:r>
      <w:proofErr w:type="spellEnd"/>
      <w:r w:rsidRPr="00AA7364">
        <w:rPr>
          <w:rFonts w:ascii="Garamond" w:eastAsia="Times New Roman" w:hAnsi="Garamond" w:cs="Times New Roman"/>
          <w:spacing w:val="-1"/>
          <w:position w:val="7"/>
        </w:rPr>
        <w:t>1</w:t>
      </w:r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dichiara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essere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in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possesso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requisiti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richiesti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dall’avviso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selezione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così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come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indicato</w:t>
      </w:r>
      <w:proofErr w:type="spellEnd"/>
      <w:r w:rsidRPr="00AA7364">
        <w:rPr>
          <w:rFonts w:ascii="Garamond" w:eastAsia="Times New Roman" w:hAnsi="Garamond" w:cs="Times New Roman"/>
          <w:spacing w:val="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proprio</w:t>
      </w:r>
      <w:proofErr w:type="spellEnd"/>
      <w:r w:rsidRPr="00AA7364">
        <w:rPr>
          <w:rFonts w:ascii="Garamond" w:eastAsia="Times New Roman" w:hAnsi="Garamond" w:cs="Times New Roman"/>
          <w:spacing w:val="26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curriculum</w:t>
      </w:r>
      <w:r w:rsidRPr="00AA7364">
        <w:rPr>
          <w:rFonts w:ascii="Garamond" w:eastAsia="Times New Roman" w:hAnsi="Garamond" w:cs="Times New Roman"/>
          <w:i/>
          <w:spacing w:val="115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vitae</w:t>
      </w:r>
      <w:r w:rsidRPr="00AA7364">
        <w:rPr>
          <w:rFonts w:ascii="Garamond" w:eastAsia="Times New Roman" w:hAnsi="Garamond" w:cs="Times New Roman"/>
          <w:spacing w:val="-1"/>
        </w:rPr>
        <w:t>.</w:t>
      </w:r>
    </w:p>
    <w:p w:rsidR="00A4283F" w:rsidRPr="00AA7364" w:rsidRDefault="00A4283F" w:rsidP="00A4283F">
      <w:pPr>
        <w:spacing w:before="7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t>Data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884"/>
        </w:tabs>
        <w:spacing w:before="74"/>
        <w:ind w:left="1412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  <w:spacing w:val="-2"/>
        </w:rPr>
        <w:t>firma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9C00FF" w:rsidRPr="00B72CDB" w:rsidRDefault="009C00FF" w:rsidP="00B72CDB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sectPr w:rsidR="009C00FF" w:rsidRPr="00B72CD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17520E"/>
    <w:rsid w:val="009C00FF"/>
    <w:rsid w:val="00A4283F"/>
    <w:rsid w:val="00B363FD"/>
    <w:rsid w:val="00B72CDB"/>
    <w:rsid w:val="00B96EB1"/>
    <w:rsid w:val="00D550AF"/>
    <w:rsid w:val="00DA3D26"/>
    <w:rsid w:val="00DB00C3"/>
    <w:rsid w:val="00DC21EC"/>
    <w:rsid w:val="00E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33BE"/>
  <w15:chartTrackingRefBased/>
  <w15:docId w15:val="{B72827AE-A03E-4183-9DFD-221303A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4283F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4283F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A4283F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283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283F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A428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283F"/>
  </w:style>
  <w:style w:type="paragraph" w:customStyle="1" w:styleId="Default">
    <w:name w:val="Default"/>
    <w:rsid w:val="00A42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7520E"/>
    <w:pPr>
      <w:ind w:left="1078"/>
    </w:pPr>
    <w:rPr>
      <w:rFonts w:ascii="Century Schoolbook" w:eastAsia="Century Schoolbook" w:hAnsi="Century Schoolbook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20E"/>
    <w:rPr>
      <w:rFonts w:ascii="Century Schoolbook" w:eastAsia="Century Schoolbook" w:hAnsi="Century Schoolbook"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1752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</Template>
  <TotalTime>14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11</cp:revision>
  <dcterms:created xsi:type="dcterms:W3CDTF">2022-02-16T10:17:00Z</dcterms:created>
  <dcterms:modified xsi:type="dcterms:W3CDTF">2022-05-03T05:41:00Z</dcterms:modified>
</cp:coreProperties>
</file>