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75" w:rsidRPr="000A5E04" w:rsidRDefault="008F7475" w:rsidP="008F747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6D78D3" w:rsidRDefault="008F7475" w:rsidP="008F747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8F7475" w:rsidRPr="006D78D3" w:rsidRDefault="008F7475" w:rsidP="008F747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CB8A568" wp14:editId="12AE66C4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8F7475" w:rsidRPr="006D78D3" w:rsidRDefault="008F7475" w:rsidP="008F747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8F7475" w:rsidRPr="00E844ED" w:rsidRDefault="008F7475" w:rsidP="008F747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8F7475" w:rsidRPr="00EC4E46" w:rsidRDefault="008F7475" w:rsidP="008F7475">
      <w:pPr>
        <w:ind w:right="2716"/>
        <w:rPr>
          <w:rFonts w:ascii="Garamond" w:eastAsia="Book Antiqua" w:hAnsi="Garamond" w:cs="Book Antiqua"/>
        </w:rPr>
      </w:pPr>
    </w:p>
    <w:p w:rsidR="008F7475" w:rsidRPr="00AA7364" w:rsidRDefault="008F7475" w:rsidP="008F747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47A93AD4" wp14:editId="4242B7C0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75" w:rsidRPr="00AA7364" w:rsidRDefault="008F7475" w:rsidP="008F7475">
      <w:pPr>
        <w:rPr>
          <w:rFonts w:ascii="Garamond" w:eastAsia="Book Antiqua" w:hAnsi="Garamond" w:cs="Book Antiqua"/>
          <w:b/>
          <w:bCs/>
        </w:rPr>
      </w:pPr>
    </w:p>
    <w:p w:rsidR="008169D8" w:rsidRPr="005667DE" w:rsidRDefault="008169D8" w:rsidP="008169D8">
      <w:pPr>
        <w:pStyle w:val="Corpotesto"/>
        <w:spacing w:before="69"/>
        <w:ind w:left="142" w:right="567"/>
        <w:jc w:val="both"/>
        <w:rPr>
          <w:rFonts w:ascii="Garamond" w:hAnsi="Garamond" w:cs="Century Schoolbook"/>
          <w:b/>
          <w:bCs/>
          <w:w w:val="105"/>
        </w:rPr>
      </w:pPr>
      <w:bookmarkStart w:id="0" w:name="_GoBack"/>
      <w:bookmarkEnd w:id="0"/>
    </w:p>
    <w:p w:rsidR="008169D8" w:rsidRDefault="008169D8" w:rsidP="008169D8">
      <w:pPr>
        <w:pStyle w:val="Corpotesto"/>
        <w:spacing w:before="69"/>
        <w:ind w:left="142" w:right="567"/>
        <w:jc w:val="both"/>
        <w:rPr>
          <w:rFonts w:ascii="Garamond" w:hAnsi="Garamond" w:cs="Century Schoolbook"/>
          <w:b/>
          <w:bCs/>
          <w:w w:val="105"/>
        </w:rPr>
      </w:pPr>
      <w:r w:rsidRPr="005667DE">
        <w:rPr>
          <w:rFonts w:ascii="Garamond" w:hAnsi="Garamond" w:cs="Century Schoolbook"/>
          <w:b/>
          <w:bCs/>
          <w:w w:val="105"/>
        </w:rPr>
        <w:t xml:space="preserve">Piano Estate 2021 “Il Ponte per un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nuovo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inizio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”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Fondo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Sociale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Europeo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(FSE) -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Asse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I–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Istruzione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–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Obiettivo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Specifico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10.1Azione 10.1.1</w:t>
      </w:r>
    </w:p>
    <w:p w:rsidR="008169D8" w:rsidRPr="00CD1590" w:rsidRDefault="008169D8" w:rsidP="008169D8">
      <w:pPr>
        <w:pStyle w:val="Corpotesto"/>
        <w:spacing w:before="69"/>
        <w:ind w:left="142" w:right="567"/>
        <w:jc w:val="both"/>
        <w:rPr>
          <w:rFonts w:ascii="Garamond" w:hAnsi="Garamond" w:cs="Century Schoolbook"/>
          <w:b/>
          <w:bCs/>
          <w:w w:val="105"/>
          <w:sz w:val="24"/>
        </w:rPr>
      </w:pP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</w:rPr>
        <w:t>Interventi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</w:rPr>
        <w:t xml:space="preserve"> per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</w:rPr>
        <w:t>il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</w:rPr>
        <w:t>successo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</w:rPr>
        <w:t>scolastico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</w:rPr>
        <w:t>degli</w:t>
      </w:r>
      <w:proofErr w:type="spellEnd"/>
      <w:r w:rsidRPr="00CD1590"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 w:rsidRPr="00CD1590">
        <w:rPr>
          <w:rFonts w:ascii="Garamond" w:hAnsi="Garamond" w:cs="Century Schoolbook"/>
          <w:b/>
          <w:bCs/>
          <w:w w:val="105"/>
          <w:sz w:val="24"/>
        </w:rPr>
        <w:t>studenti</w:t>
      </w:r>
      <w:proofErr w:type="spellEnd"/>
    </w:p>
    <w:p w:rsidR="008169D8" w:rsidRPr="005667DE" w:rsidRDefault="008169D8" w:rsidP="008169D8">
      <w:pPr>
        <w:pStyle w:val="Corpotesto"/>
        <w:spacing w:before="69"/>
        <w:ind w:left="142" w:right="567"/>
        <w:jc w:val="both"/>
        <w:rPr>
          <w:rFonts w:ascii="Garamond" w:hAnsi="Garamond" w:cs="Century Schoolbook"/>
          <w:b/>
          <w:bCs/>
          <w:w w:val="105"/>
        </w:rPr>
      </w:pPr>
    </w:p>
    <w:p w:rsidR="008169D8" w:rsidRPr="00CD1590" w:rsidRDefault="008169D8" w:rsidP="008169D8">
      <w:pPr>
        <w:pStyle w:val="TableParagraph"/>
        <w:kinsoku w:val="0"/>
        <w:overflowPunct w:val="0"/>
        <w:spacing w:before="8"/>
        <w:ind w:left="63"/>
        <w:rPr>
          <w:rFonts w:ascii="Garamond" w:hAnsi="Garamond" w:cs="Garamond"/>
        </w:rPr>
      </w:pPr>
      <w:proofErr w:type="spellStart"/>
      <w:r w:rsidRPr="005667DE">
        <w:rPr>
          <w:rFonts w:ascii="Garamond" w:hAnsi="Garamond"/>
          <w:b/>
          <w:spacing w:val="-1"/>
          <w:u w:val="thick" w:color="000000"/>
        </w:rPr>
        <w:t>Codice</w:t>
      </w:r>
      <w:proofErr w:type="spellEnd"/>
      <w:r w:rsidRPr="005667DE">
        <w:rPr>
          <w:rFonts w:ascii="Garamond" w:hAnsi="Garamond"/>
          <w:b/>
          <w:spacing w:val="-5"/>
          <w:u w:val="thick" w:color="000000"/>
        </w:rPr>
        <w:t xml:space="preserve"> </w:t>
      </w:r>
      <w:proofErr w:type="spellStart"/>
      <w:r w:rsidRPr="005667DE">
        <w:rPr>
          <w:rFonts w:ascii="Garamond" w:hAnsi="Garamond"/>
          <w:b/>
          <w:u w:val="thick" w:color="000000"/>
        </w:rPr>
        <w:t>Identificativo</w:t>
      </w:r>
      <w:proofErr w:type="spellEnd"/>
      <w:r w:rsidRPr="005667DE">
        <w:rPr>
          <w:rFonts w:ascii="Garamond" w:hAnsi="Garamond"/>
          <w:b/>
          <w:spacing w:val="-3"/>
          <w:u w:val="thick" w:color="000000"/>
        </w:rPr>
        <w:t xml:space="preserve"> </w:t>
      </w:r>
      <w:proofErr w:type="spellStart"/>
      <w:r w:rsidRPr="005667DE">
        <w:rPr>
          <w:rFonts w:ascii="Garamond" w:hAnsi="Garamond"/>
          <w:b/>
          <w:u w:val="thick" w:color="000000"/>
        </w:rPr>
        <w:t>Progetto</w:t>
      </w:r>
      <w:proofErr w:type="spellEnd"/>
      <w:r w:rsidRPr="005667DE">
        <w:rPr>
          <w:rFonts w:ascii="Garamond" w:hAnsi="Garamond"/>
          <w:b/>
          <w:u w:val="thick" w:color="000000"/>
        </w:rPr>
        <w:t>:</w:t>
      </w:r>
      <w:r w:rsidRPr="005667DE">
        <w:rPr>
          <w:rFonts w:ascii="Garamond" w:hAnsi="Garamond"/>
          <w:b/>
          <w:spacing w:val="-5"/>
          <w:u w:val="thick" w:color="000000"/>
        </w:rPr>
        <w:t xml:space="preserve"> </w:t>
      </w:r>
      <w:r>
        <w:rPr>
          <w:rFonts w:ascii="Garamond" w:hAnsi="Garamond" w:cs="Garamond"/>
          <w:spacing w:val="-1"/>
        </w:rPr>
        <w:t>10.1.1A-FSEPON-CA-2021-</w:t>
      </w:r>
      <w:proofErr w:type="gramStart"/>
      <w:r>
        <w:rPr>
          <w:rFonts w:ascii="Garamond" w:hAnsi="Garamond" w:cs="Garamond"/>
          <w:spacing w:val="-1"/>
        </w:rPr>
        <w:t>247  Estate</w:t>
      </w:r>
      <w:proofErr w:type="gramEnd"/>
      <w:r>
        <w:rPr>
          <w:rFonts w:ascii="Garamond" w:hAnsi="Garamond" w:cs="Garamond"/>
          <w:spacing w:val="-5"/>
        </w:rPr>
        <w:t xml:space="preserve"> </w:t>
      </w:r>
      <w:r>
        <w:rPr>
          <w:rFonts w:ascii="Garamond" w:hAnsi="Garamond" w:cs="Garamond"/>
        </w:rPr>
        <w:t>in</w:t>
      </w:r>
      <w:r>
        <w:rPr>
          <w:rFonts w:ascii="Garamond" w:hAnsi="Garamond" w:cs="Garamond"/>
          <w:spacing w:val="-3"/>
        </w:rPr>
        <w:t xml:space="preserve"> </w:t>
      </w:r>
      <w:proofErr w:type="spellStart"/>
      <w:r>
        <w:rPr>
          <w:rFonts w:ascii="Garamond" w:hAnsi="Garamond" w:cs="Garamond"/>
        </w:rPr>
        <w:t>insieme</w:t>
      </w:r>
      <w:proofErr w:type="spellEnd"/>
      <w:r w:rsidRPr="005667DE">
        <w:rPr>
          <w:rFonts w:ascii="Garamond" w:hAnsi="Garamond"/>
          <w:b/>
          <w:spacing w:val="-1"/>
          <w:u w:val="thick" w:color="000000"/>
        </w:rPr>
        <w:t xml:space="preserve"> </w:t>
      </w:r>
    </w:p>
    <w:p w:rsidR="008169D8" w:rsidRDefault="008169D8" w:rsidP="006479CD">
      <w:pPr>
        <w:pStyle w:val="Corpotesto"/>
        <w:spacing w:before="69"/>
        <w:ind w:left="142" w:right="567"/>
        <w:jc w:val="center"/>
        <w:rPr>
          <w:rFonts w:ascii="Garamond" w:hAnsi="Garamond" w:cs="Century Schoolbook"/>
          <w:b/>
          <w:bCs/>
          <w:w w:val="105"/>
          <w:sz w:val="20"/>
          <w:szCs w:val="20"/>
        </w:rPr>
      </w:pPr>
    </w:p>
    <w:p w:rsidR="006479CD" w:rsidRDefault="008F7475" w:rsidP="006479CD">
      <w:pPr>
        <w:pStyle w:val="Corpotesto"/>
        <w:spacing w:before="69"/>
        <w:ind w:left="142" w:right="567"/>
        <w:jc w:val="center"/>
        <w:rPr>
          <w:rFonts w:ascii="Garamond" w:hAnsi="Garamond"/>
          <w:spacing w:val="-1"/>
        </w:rPr>
      </w:pPr>
      <w:r w:rsidRPr="00AA7364">
        <w:rPr>
          <w:rFonts w:ascii="Garamond" w:hAnsi="Garamond"/>
          <w:spacing w:val="-1"/>
        </w:rPr>
        <w:t>GRIGLIA</w:t>
      </w:r>
      <w:r w:rsidRPr="00AA7364">
        <w:rPr>
          <w:rFonts w:ascii="Garamond" w:hAnsi="Garamond"/>
          <w:spacing w:val="-9"/>
        </w:rPr>
        <w:t xml:space="preserve"> </w:t>
      </w: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  <w:spacing w:val="-1"/>
        </w:rPr>
        <w:t>VALUTAZIONE</w:t>
      </w:r>
    </w:p>
    <w:p w:rsidR="006479CD" w:rsidRDefault="006479CD" w:rsidP="006479CD">
      <w:pPr>
        <w:pStyle w:val="Corpotesto"/>
        <w:spacing w:before="69"/>
        <w:ind w:left="142" w:right="567"/>
        <w:jc w:val="center"/>
        <w:rPr>
          <w:rFonts w:ascii="Garamond" w:hAnsi="Garamond" w:cs="Century Schoolbook"/>
          <w:b/>
          <w:bCs/>
          <w:w w:val="105"/>
          <w:sz w:val="24"/>
        </w:rPr>
      </w:pP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Interventi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per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il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successo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scolastico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degli</w:t>
      </w:r>
      <w:proofErr w:type="spellEnd"/>
      <w:r>
        <w:rPr>
          <w:rFonts w:ascii="Garamond" w:hAnsi="Garamond" w:cs="Century Schoolbook"/>
          <w:b/>
          <w:bCs/>
          <w:w w:val="105"/>
          <w:sz w:val="24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4"/>
        </w:rPr>
        <w:t>studenti</w:t>
      </w:r>
      <w:proofErr w:type="spellEnd"/>
    </w:p>
    <w:p w:rsidR="008F7475" w:rsidRPr="00AA7364" w:rsidRDefault="008F7475" w:rsidP="008F747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proofErr w:type="spellStart"/>
      <w:r w:rsidR="00DF1F70">
        <w:rPr>
          <w:rFonts w:ascii="Garamond" w:hAnsi="Garamond"/>
          <w:b/>
          <w:spacing w:val="-1"/>
        </w:rPr>
        <w:t>Esperto</w:t>
      </w:r>
      <w:proofErr w:type="spellEnd"/>
    </w:p>
    <w:p w:rsidR="0033562A" w:rsidRDefault="0033562A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tbl>
      <w:tblPr>
        <w:tblW w:w="10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2"/>
        <w:gridCol w:w="1276"/>
        <w:gridCol w:w="1843"/>
        <w:gridCol w:w="1843"/>
      </w:tblGrid>
      <w:tr w:rsidR="00DF1F70" w:rsidRPr="00DD2E1E" w:rsidTr="002F6882">
        <w:trPr>
          <w:jc w:val="center"/>
        </w:trPr>
        <w:tc>
          <w:tcPr>
            <w:tcW w:w="5362" w:type="dxa"/>
            <w:shd w:val="clear" w:color="auto" w:fill="BFBFBF" w:themeFill="background1" w:themeFillShade="BF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Titoli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culturali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(MAX 10 PUNTI)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DF1F70" w:rsidRPr="00DD2E1E" w:rsidRDefault="00DF1F70" w:rsidP="002F6882">
            <w:pPr>
              <w:spacing w:before="3"/>
              <w:ind w:left="126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Punteggio</w:t>
            </w:r>
            <w:proofErr w:type="spellEnd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 xml:space="preserve"> a </w:t>
            </w: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cura</w:t>
            </w:r>
            <w:proofErr w:type="spellEnd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dell’interessato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DF1F70" w:rsidRPr="00DD2E1E" w:rsidRDefault="00DF1F70" w:rsidP="002F6882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</w:pPr>
            <w:r w:rsidRPr="00DD2E1E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  <w:t>Punteggio a cura della Commissione</w:t>
            </w:r>
          </w:p>
          <w:p w:rsidR="00DF1F70" w:rsidRPr="00DD2E1E" w:rsidRDefault="00DF1F70" w:rsidP="002F688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triennale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 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calcola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sola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)</w:t>
            </w:r>
          </w:p>
        </w:tc>
        <w:tc>
          <w:tcPr>
            <w:tcW w:w="1276" w:type="dxa"/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4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quinquennale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o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vecchio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ordinamento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calcola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sola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)</w:t>
            </w: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6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Master/SICSI –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Corsi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post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- (max1)</w:t>
            </w: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1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punto</w:t>
            </w:r>
            <w:proofErr w:type="spellEnd"/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Dottorato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Specifico</w:t>
            </w:r>
            <w:proofErr w:type="spellEnd"/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del modulo</w:t>
            </w: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2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Certificazioni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informatiche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(max 1)</w:t>
            </w: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1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punto</w:t>
            </w:r>
            <w:proofErr w:type="spellEnd"/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(MAX 10 PUNTI) - (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non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cumulabili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fra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loro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di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ricerca-azione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5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anche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in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altri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d’istruzione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)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extracurricolari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(PON-POR).</w:t>
            </w:r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6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in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contesti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complessi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extracurriculari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(PON-POR) 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7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nello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stesso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d’istruzione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(II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)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di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ricerca-azione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lastRenderedPageBreak/>
              <w:t>extra-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curriculari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.</w:t>
            </w:r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lastRenderedPageBreak/>
              <w:t xml:space="preserve">8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lastRenderedPageBreak/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in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ambito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universitario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cultore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della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materia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o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ricercatore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).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9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in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ambito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universitario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professore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associato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o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ordinario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).</w:t>
            </w:r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10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extradidattiche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(MAX 10 PUNTI)</w:t>
            </w:r>
          </w:p>
          <w:p w:rsidR="00DF1F70" w:rsidRPr="004F13D8" w:rsidRDefault="00DF1F70" w:rsidP="002F6882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Esperienze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non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didattiche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in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altro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contesto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. 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Esperienze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non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didattiche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funzionali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alla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disciplina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Esaminatore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accreditato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ente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certificatore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iscrizione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albo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professionale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(max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2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Esperienza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in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pubblicazioni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scientifiche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a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congresso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su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riviste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accreditate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(max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2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b/>
                <w:szCs w:val="18"/>
              </w:rPr>
            </w:pPr>
            <w:proofErr w:type="spellStart"/>
            <w:r w:rsidRPr="004F13D8">
              <w:rPr>
                <w:rFonts w:ascii="Garamond" w:hAnsi="Garamond"/>
                <w:b/>
                <w:szCs w:val="18"/>
              </w:rPr>
              <w:t>Formazione</w:t>
            </w:r>
            <w:proofErr w:type="spellEnd"/>
            <w:r w:rsidRPr="004F13D8">
              <w:rPr>
                <w:rFonts w:ascii="Garamond" w:hAnsi="Garamond"/>
                <w:b/>
                <w:szCs w:val="18"/>
              </w:rPr>
              <w:t xml:space="preserve"> e aggiornamento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Partecipazione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a </w:t>
            </w:r>
            <w:proofErr w:type="spellStart"/>
            <w:r w:rsidRPr="004F13D8">
              <w:rPr>
                <w:rFonts w:ascii="Garamond" w:hAnsi="Garamond"/>
                <w:szCs w:val="18"/>
              </w:rPr>
              <w:t>seminari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,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conferenze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, workshop </w:t>
            </w:r>
            <w:proofErr w:type="spellStart"/>
            <w:r w:rsidRPr="004F13D8">
              <w:rPr>
                <w:rFonts w:ascii="Garamond" w:hAnsi="Garamond"/>
                <w:szCs w:val="18"/>
              </w:rPr>
              <w:t>inerenti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le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tematiche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del modulo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formativo</w:t>
            </w:r>
            <w:proofErr w:type="spellEnd"/>
            <w:r w:rsidRPr="004F13D8">
              <w:rPr>
                <w:rFonts w:ascii="Garamond" w:hAnsi="Garamond"/>
                <w:szCs w:val="18"/>
              </w:rPr>
              <w:t>. (</w:t>
            </w:r>
            <w:proofErr w:type="spellStart"/>
            <w:r w:rsidRPr="004F13D8">
              <w:rPr>
                <w:rFonts w:ascii="Garamond" w:hAnsi="Garamond"/>
                <w:szCs w:val="18"/>
              </w:rPr>
              <w:t>Ogni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evento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un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massimo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di 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5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DF1F70" w:rsidRPr="00DD2E1E" w:rsidTr="002F6882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4F13D8" w:rsidRDefault="00DF1F70" w:rsidP="002F6882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Corsi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di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formazione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e/o aggiornamento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relativi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alla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gestione</w:t>
            </w:r>
            <w:proofErr w:type="spellEnd"/>
            <w:r w:rsidRPr="004F13D8">
              <w:rPr>
                <w:rFonts w:ascii="Garamond" w:hAnsi="Garamond"/>
                <w:szCs w:val="18"/>
              </w:rPr>
              <w:t>/</w:t>
            </w:r>
            <w:proofErr w:type="spellStart"/>
            <w:r w:rsidRPr="004F13D8">
              <w:rPr>
                <w:rFonts w:ascii="Garamond" w:hAnsi="Garamond"/>
                <w:szCs w:val="18"/>
              </w:rPr>
              <w:t>organizzazione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di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progetti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finanziati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dal FSE. (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max 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F70" w:rsidRPr="004F13D8" w:rsidRDefault="00DF1F70" w:rsidP="002F6882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70" w:rsidRPr="00DD2E1E" w:rsidRDefault="00DF1F70" w:rsidP="002F688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8F7475" w:rsidRPr="00AA7364" w:rsidRDefault="008F7475" w:rsidP="008F7475">
      <w:pPr>
        <w:rPr>
          <w:rFonts w:ascii="Garamond" w:eastAsia="Arial" w:hAnsi="Garamond" w:cs="Arial"/>
          <w:b/>
          <w:bCs/>
        </w:rPr>
      </w:pP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9C00FF" w:rsidRDefault="008F7475" w:rsidP="00190CBE">
      <w:pPr>
        <w:spacing w:before="82"/>
        <w:ind w:left="120" w:right="191" w:hanging="12"/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 w:rsidR="00190CBE">
        <w:rPr>
          <w:rFonts w:ascii="Garamond" w:eastAsia="Arial" w:hAnsi="Garamond" w:cs="Arial"/>
          <w:b/>
          <w:spacing w:val="-1"/>
          <w:sz w:val="32"/>
        </w:rPr>
        <w:t>Firma</w:t>
      </w:r>
    </w:p>
    <w:sectPr w:rsidR="009C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BD"/>
    <w:rsid w:val="00190CBE"/>
    <w:rsid w:val="0033562A"/>
    <w:rsid w:val="00375D90"/>
    <w:rsid w:val="004C4241"/>
    <w:rsid w:val="006479CD"/>
    <w:rsid w:val="007459E0"/>
    <w:rsid w:val="00815BBD"/>
    <w:rsid w:val="008169D8"/>
    <w:rsid w:val="008F7475"/>
    <w:rsid w:val="009C00FF"/>
    <w:rsid w:val="00D71165"/>
    <w:rsid w:val="00D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D73E"/>
  <w15:chartTrackingRefBased/>
  <w15:docId w15:val="{0112A888-4B94-493E-A391-570E608C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F747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F747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8F747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F747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F7475"/>
    <w:rPr>
      <w:rFonts w:ascii="Arial" w:eastAsia="Arial" w:hAnsi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8F7475"/>
    <w:pPr>
      <w:ind w:left="12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7475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8F74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816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4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14</cp:revision>
  <dcterms:created xsi:type="dcterms:W3CDTF">2022-02-16T10:15:00Z</dcterms:created>
  <dcterms:modified xsi:type="dcterms:W3CDTF">2022-04-30T06:23:00Z</dcterms:modified>
</cp:coreProperties>
</file>